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F886F" w14:textId="7A874D64" w:rsidR="0012267E" w:rsidRPr="00F43A00" w:rsidRDefault="0012267E" w:rsidP="0012267E">
      <w:pPr>
        <w:rPr>
          <w:b/>
          <w:bCs/>
          <w:sz w:val="32"/>
          <w:szCs w:val="32"/>
        </w:rPr>
      </w:pPr>
      <w:r w:rsidRPr="00F43A00">
        <w:rPr>
          <w:b/>
          <w:bCs/>
          <w:sz w:val="32"/>
          <w:szCs w:val="32"/>
        </w:rPr>
        <w:t xml:space="preserve">NEI Social </w:t>
      </w:r>
    </w:p>
    <w:p w14:paraId="538429F6" w14:textId="77777777" w:rsidR="00F43A00" w:rsidRDefault="00F43A00" w:rsidP="0012267E">
      <w:r>
        <w:t xml:space="preserve">NEI exists as a pillar of our region with the sole goal of selling and supporting the 11 counties within it. </w:t>
      </w:r>
    </w:p>
    <w:p w14:paraId="1D25E316" w14:textId="77777777" w:rsidR="00F43A00" w:rsidRDefault="00F43A00" w:rsidP="0012267E"/>
    <w:p w14:paraId="28C1EA29" w14:textId="1B5C3B0F" w:rsidR="0012267E" w:rsidRDefault="00F43A00" w:rsidP="0012267E">
      <w:r>
        <w:rPr>
          <w:b/>
          <w:bCs/>
        </w:rPr>
        <w:t xml:space="preserve">NEI Social </w:t>
      </w:r>
      <w:r w:rsidR="0012267E" w:rsidRPr="00F43A00">
        <w:rPr>
          <w:b/>
          <w:bCs/>
        </w:rPr>
        <w:t>Brand Voice</w:t>
      </w:r>
      <w:r w:rsidR="0012267E">
        <w:t>: professional, but approachable; friendly and neighborly; strong and authoritative</w:t>
      </w:r>
      <w:r>
        <w:t xml:space="preserve">; </w:t>
      </w:r>
      <w:r w:rsidR="0012267E">
        <w:t>nurturing and trustworthy</w:t>
      </w:r>
    </w:p>
    <w:p w14:paraId="170F545C" w14:textId="77777777" w:rsidR="00F43A00" w:rsidRDefault="00F43A00" w:rsidP="0012267E"/>
    <w:p w14:paraId="3240E696" w14:textId="7F5EB0AE" w:rsidR="0012267E" w:rsidRDefault="00F43A00" w:rsidP="00F43A00">
      <w:r>
        <w:rPr>
          <w:b/>
          <w:bCs/>
        </w:rPr>
        <w:t>NEI Company Values:</w:t>
      </w:r>
      <w:r w:rsidR="0012267E">
        <w:t xml:space="preserve"> </w:t>
      </w:r>
      <w:r>
        <w:t>I</w:t>
      </w:r>
      <w:r w:rsidR="0012267E">
        <w:t xml:space="preserve">ntegrity, </w:t>
      </w:r>
      <w:r>
        <w:t>Re</w:t>
      </w:r>
      <w:r w:rsidR="0012267E">
        <w:t>spect,</w:t>
      </w:r>
      <w:r>
        <w:t xml:space="preserve"> A</w:t>
      </w:r>
      <w:r w:rsidR="0012267E">
        <w:t xml:space="preserve">ccountability and </w:t>
      </w:r>
      <w:r>
        <w:t>Ex</w:t>
      </w:r>
      <w:r w:rsidR="0012267E">
        <w:t xml:space="preserve">cellence </w:t>
      </w:r>
    </w:p>
    <w:p w14:paraId="6BA36C9C" w14:textId="77777777" w:rsidR="00F43A00" w:rsidRDefault="00F43A00" w:rsidP="00F43A00"/>
    <w:p w14:paraId="08D60315" w14:textId="720F964C" w:rsidR="00B377B5" w:rsidRDefault="00B377B5" w:rsidP="00F43A00">
      <w:pPr>
        <w:rPr>
          <w:b/>
          <w:bCs/>
        </w:rPr>
      </w:pPr>
      <w:r>
        <w:rPr>
          <w:b/>
          <w:bCs/>
        </w:rPr>
        <w:t xml:space="preserve">Social Platforms: </w:t>
      </w:r>
    </w:p>
    <w:p w14:paraId="09EBAECD" w14:textId="15973A59" w:rsidR="00B377B5" w:rsidRDefault="00B377B5" w:rsidP="00B377B5">
      <w:pPr>
        <w:pStyle w:val="ListParagraph"/>
        <w:numPr>
          <w:ilvl w:val="0"/>
          <w:numId w:val="7"/>
        </w:numPr>
      </w:pPr>
      <w:r>
        <w:t xml:space="preserve">Facebook: </w:t>
      </w:r>
      <w:hyperlink r:id="rId10" w:history="1">
        <w:r w:rsidRPr="00C460C8">
          <w:rPr>
            <w:rStyle w:val="Hyperlink"/>
          </w:rPr>
          <w:t>https://www.facebook.com/neindiana</w:t>
        </w:r>
      </w:hyperlink>
    </w:p>
    <w:p w14:paraId="407C1F33" w14:textId="4648E796" w:rsidR="00B377B5" w:rsidRDefault="00B377B5" w:rsidP="00B377B5">
      <w:pPr>
        <w:pStyle w:val="ListParagraph"/>
        <w:numPr>
          <w:ilvl w:val="0"/>
          <w:numId w:val="7"/>
        </w:numPr>
      </w:pPr>
      <w:r>
        <w:t xml:space="preserve">Instagram: </w:t>
      </w:r>
      <w:hyperlink r:id="rId11" w:history="1">
        <w:r w:rsidRPr="00C460C8">
          <w:rPr>
            <w:rStyle w:val="Hyperlink"/>
          </w:rPr>
          <w:t>https://www.instagram.com/northeast_in/</w:t>
        </w:r>
      </w:hyperlink>
    </w:p>
    <w:p w14:paraId="448DC758" w14:textId="10EBB0D9" w:rsidR="00B377B5" w:rsidRDefault="00B377B5" w:rsidP="00B377B5">
      <w:pPr>
        <w:pStyle w:val="ListParagraph"/>
        <w:numPr>
          <w:ilvl w:val="0"/>
          <w:numId w:val="7"/>
        </w:numPr>
      </w:pPr>
      <w:r>
        <w:t xml:space="preserve">Twitter: </w:t>
      </w:r>
      <w:hyperlink r:id="rId12" w:history="1">
        <w:r w:rsidRPr="00C460C8">
          <w:rPr>
            <w:rStyle w:val="Hyperlink"/>
          </w:rPr>
          <w:t>https://twitter.com/NortheastIN/</w:t>
        </w:r>
      </w:hyperlink>
    </w:p>
    <w:p w14:paraId="43B5D41F" w14:textId="78699AB4" w:rsidR="00B377B5" w:rsidRDefault="00B377B5" w:rsidP="00B377B5">
      <w:pPr>
        <w:pStyle w:val="ListParagraph"/>
        <w:numPr>
          <w:ilvl w:val="0"/>
          <w:numId w:val="7"/>
        </w:numPr>
      </w:pPr>
      <w:r>
        <w:t xml:space="preserve">YouTube: </w:t>
      </w:r>
      <w:hyperlink r:id="rId13" w:history="1">
        <w:r w:rsidRPr="00C460C8">
          <w:rPr>
            <w:rStyle w:val="Hyperlink"/>
          </w:rPr>
          <w:t>https://www.youtube.com/@NEIndiana</w:t>
        </w:r>
      </w:hyperlink>
    </w:p>
    <w:p w14:paraId="0A0AE678" w14:textId="08A8161A" w:rsidR="00B377B5" w:rsidRDefault="00B377B5" w:rsidP="00B377B5">
      <w:pPr>
        <w:pStyle w:val="ListParagraph"/>
        <w:numPr>
          <w:ilvl w:val="0"/>
          <w:numId w:val="7"/>
        </w:numPr>
      </w:pPr>
      <w:r>
        <w:t xml:space="preserve">LinkedIn: </w:t>
      </w:r>
      <w:hyperlink r:id="rId14" w:history="1">
        <w:r w:rsidRPr="00C460C8">
          <w:rPr>
            <w:rStyle w:val="Hyperlink"/>
          </w:rPr>
          <w:t>https://www.linkedin.com/company/neindiana</w:t>
        </w:r>
      </w:hyperlink>
      <w:r>
        <w:t xml:space="preserve"> </w:t>
      </w:r>
    </w:p>
    <w:p w14:paraId="3A8EDA02" w14:textId="77777777" w:rsidR="00B377B5" w:rsidRPr="00B377B5" w:rsidRDefault="00B377B5" w:rsidP="00B377B5">
      <w:pPr>
        <w:pStyle w:val="ListParagraph"/>
      </w:pPr>
    </w:p>
    <w:p w14:paraId="2AAE90A5" w14:textId="54E0D9AE" w:rsidR="0012267E" w:rsidRPr="00F43A00" w:rsidRDefault="00F43A00" w:rsidP="0012267E">
      <w:pPr>
        <w:rPr>
          <w:b/>
          <w:bCs/>
        </w:rPr>
      </w:pPr>
      <w:r w:rsidRPr="00F43A00">
        <w:rPr>
          <w:b/>
          <w:bCs/>
        </w:rPr>
        <w:t xml:space="preserve">NEI Social </w:t>
      </w:r>
      <w:r w:rsidR="0012267E" w:rsidRPr="00F43A00">
        <w:rPr>
          <w:b/>
          <w:bCs/>
        </w:rPr>
        <w:t>Post</w:t>
      </w:r>
      <w:r w:rsidRPr="00F43A00">
        <w:rPr>
          <w:b/>
          <w:bCs/>
        </w:rPr>
        <w:t>s</w:t>
      </w:r>
      <w:r w:rsidR="0012267E" w:rsidRPr="00F43A00">
        <w:rPr>
          <w:b/>
          <w:bCs/>
        </w:rPr>
        <w:t xml:space="preserve"> / Content: </w:t>
      </w:r>
    </w:p>
    <w:p w14:paraId="250FAE27" w14:textId="77777777" w:rsidR="00D22AAB" w:rsidRDefault="00F43A00" w:rsidP="0012267E">
      <w:pPr>
        <w:pStyle w:val="ListParagraph"/>
        <w:numPr>
          <w:ilvl w:val="0"/>
          <w:numId w:val="5"/>
        </w:numPr>
      </w:pPr>
      <w:r>
        <w:t xml:space="preserve">On average, we will post to our social platforms three times per week. </w:t>
      </w:r>
    </w:p>
    <w:p w14:paraId="05EFC883" w14:textId="5E549D05" w:rsidR="0012267E" w:rsidRDefault="00B377B5" w:rsidP="00D22AAB">
      <w:pPr>
        <w:pStyle w:val="ListParagraph"/>
        <w:numPr>
          <w:ilvl w:val="1"/>
          <w:numId w:val="5"/>
        </w:numPr>
      </w:pPr>
      <w:r>
        <w:t>One third of our content will</w:t>
      </w:r>
      <w:r w:rsidR="00D22AAB">
        <w:t xml:space="preserve"> focus on sharing posts from industry partners, investors, local organizations, universities, etc. </w:t>
      </w:r>
    </w:p>
    <w:p w14:paraId="381080FF" w14:textId="1CC2DC3F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Updates and successes </w:t>
      </w:r>
    </w:p>
    <w:p w14:paraId="520DC444" w14:textId="03C3B3D9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Company anniversaries and milestones </w:t>
      </w:r>
    </w:p>
    <w:p w14:paraId="2EC11E92" w14:textId="690F84C8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Local events </w:t>
      </w:r>
    </w:p>
    <w:p w14:paraId="4528F47E" w14:textId="6BCAFE1B" w:rsidR="00D22AAB" w:rsidRDefault="00D22AAB" w:rsidP="00D22AAB">
      <w:pPr>
        <w:pStyle w:val="ListParagraph"/>
        <w:numPr>
          <w:ilvl w:val="2"/>
          <w:numId w:val="5"/>
        </w:numPr>
      </w:pPr>
      <w:r>
        <w:t>Post shares of those using new hashtag \</w:t>
      </w:r>
    </w:p>
    <w:p w14:paraId="78C76BFA" w14:textId="0367D1E3" w:rsidR="00D22AAB" w:rsidRDefault="00D22AAB" w:rsidP="00D22AAB">
      <w:pPr>
        <w:pStyle w:val="ListParagraph"/>
        <w:numPr>
          <w:ilvl w:val="1"/>
          <w:numId w:val="5"/>
        </w:numPr>
      </w:pPr>
      <w:r>
        <w:t xml:space="preserve">One third of our content will focus on </w:t>
      </w:r>
      <w:proofErr w:type="gramStart"/>
      <w:r>
        <w:t>NEI</w:t>
      </w:r>
      <w:proofErr w:type="gramEnd"/>
    </w:p>
    <w:p w14:paraId="286EC264" w14:textId="1D0724CD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News and media related to the </w:t>
      </w:r>
      <w:proofErr w:type="gramStart"/>
      <w:r>
        <w:t>region</w:t>
      </w:r>
      <w:proofErr w:type="gramEnd"/>
      <w:r>
        <w:t xml:space="preserve"> </w:t>
      </w:r>
    </w:p>
    <w:p w14:paraId="5A27A681" w14:textId="56BA74E9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Current trends </w:t>
      </w:r>
    </w:p>
    <w:p w14:paraId="6032DC5A" w14:textId="2D52880C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News articles related to NEI as an </w:t>
      </w:r>
      <w:proofErr w:type="gramStart"/>
      <w:r>
        <w:t>organization</w:t>
      </w:r>
      <w:proofErr w:type="gramEnd"/>
      <w:r>
        <w:t xml:space="preserve"> </w:t>
      </w:r>
    </w:p>
    <w:p w14:paraId="18C3C641" w14:textId="5E05057B" w:rsidR="00D22AAB" w:rsidRDefault="00D22AAB" w:rsidP="00D22AAB">
      <w:pPr>
        <w:pStyle w:val="ListParagraph"/>
        <w:numPr>
          <w:ilvl w:val="1"/>
          <w:numId w:val="5"/>
        </w:numPr>
      </w:pPr>
      <w:r>
        <w:t xml:space="preserve">The last third of content will focus on NEI, </w:t>
      </w:r>
      <w:proofErr w:type="gramStart"/>
      <w:r>
        <w:t>internally</w:t>
      </w:r>
      <w:proofErr w:type="gramEnd"/>
      <w:r>
        <w:t xml:space="preserve"> </w:t>
      </w:r>
    </w:p>
    <w:p w14:paraId="5D768857" w14:textId="7E065BFD" w:rsidR="00D22AAB" w:rsidRDefault="00D22AAB" w:rsidP="00D22AAB">
      <w:pPr>
        <w:pStyle w:val="ListParagraph"/>
        <w:numPr>
          <w:ilvl w:val="2"/>
          <w:numId w:val="5"/>
        </w:numPr>
      </w:pPr>
      <w:r>
        <w:t>Updates about NEI</w:t>
      </w:r>
    </w:p>
    <w:p w14:paraId="143F21DF" w14:textId="059249A3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Blogs and updates from our website and newsletter </w:t>
      </w:r>
    </w:p>
    <w:p w14:paraId="53F2E8A4" w14:textId="52591C52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Applicable holiday, national days / weeks content </w:t>
      </w:r>
    </w:p>
    <w:p w14:paraId="06044F2E" w14:textId="77748EA1" w:rsidR="00D22AAB" w:rsidRDefault="00D22AAB" w:rsidP="00D22AAB">
      <w:pPr>
        <w:pStyle w:val="ListParagraph"/>
        <w:numPr>
          <w:ilvl w:val="2"/>
          <w:numId w:val="5"/>
        </w:numPr>
      </w:pPr>
      <w:r>
        <w:t xml:space="preserve">Pioneer Starts Here content and </w:t>
      </w:r>
      <w:proofErr w:type="gramStart"/>
      <w:r>
        <w:t>videos</w:t>
      </w:r>
      <w:proofErr w:type="gramEnd"/>
      <w:r>
        <w:t xml:space="preserve"> </w:t>
      </w:r>
    </w:p>
    <w:p w14:paraId="40761BD0" w14:textId="77777777" w:rsidR="00D22AAB" w:rsidRDefault="00D22AAB" w:rsidP="0012267E"/>
    <w:p w14:paraId="4D57B922" w14:textId="37C39B9E" w:rsidR="0012267E" w:rsidRPr="00D22AAB" w:rsidRDefault="0012267E" w:rsidP="0012267E">
      <w:pPr>
        <w:rPr>
          <w:b/>
          <w:bCs/>
        </w:rPr>
      </w:pPr>
      <w:r w:rsidRPr="00D22AAB">
        <w:rPr>
          <w:b/>
          <w:bCs/>
        </w:rPr>
        <w:t>Hashtag Strategy</w:t>
      </w:r>
      <w:r w:rsidR="00D22AAB">
        <w:rPr>
          <w:b/>
          <w:bCs/>
        </w:rPr>
        <w:t>:</w:t>
      </w:r>
    </w:p>
    <w:p w14:paraId="39663C9F" w14:textId="77777777" w:rsidR="0012267E" w:rsidRDefault="0012267E" w:rsidP="0012267E">
      <w:pPr>
        <w:pStyle w:val="ListParagraph"/>
        <w:numPr>
          <w:ilvl w:val="0"/>
          <w:numId w:val="5"/>
        </w:numPr>
      </w:pPr>
      <w:r>
        <w:t>#MyNEI</w:t>
      </w:r>
    </w:p>
    <w:p w14:paraId="61E666FE" w14:textId="45BDF2D2" w:rsidR="00F43A00" w:rsidRDefault="00F43A00" w:rsidP="0012267E">
      <w:pPr>
        <w:pStyle w:val="ListParagraph"/>
        <w:numPr>
          <w:ilvl w:val="1"/>
          <w:numId w:val="5"/>
        </w:numPr>
      </w:pPr>
      <w:r>
        <w:t>Allows people to tell the story and talk</w:t>
      </w:r>
      <w:r w:rsidR="0012267E">
        <w:t xml:space="preserve"> about NE IN </w:t>
      </w:r>
      <w:r>
        <w:t>and why it is</w:t>
      </w:r>
      <w:r w:rsidR="0012267E">
        <w:t xml:space="preserve"> important to </w:t>
      </w:r>
      <w:r>
        <w:t>them personally.</w:t>
      </w:r>
      <w:r w:rsidR="0012267E">
        <w:t xml:space="preserve"> </w:t>
      </w:r>
      <w:r>
        <w:t>Poses questions and conversations:</w:t>
      </w:r>
    </w:p>
    <w:p w14:paraId="1EF2E604" w14:textId="602074BF" w:rsidR="00F43A00" w:rsidRDefault="0012267E" w:rsidP="00F43A00">
      <w:pPr>
        <w:pStyle w:val="ListParagraph"/>
        <w:numPr>
          <w:ilvl w:val="2"/>
          <w:numId w:val="5"/>
        </w:numPr>
      </w:pPr>
      <w:r>
        <w:t xml:space="preserve">How would you describe </w:t>
      </w:r>
      <w:r w:rsidR="00F43A00">
        <w:t>YOUR</w:t>
      </w:r>
      <w:r>
        <w:t xml:space="preserve"> NEI? </w:t>
      </w:r>
    </w:p>
    <w:p w14:paraId="22306F7D" w14:textId="5F0A0872" w:rsidR="0012267E" w:rsidRDefault="0012267E" w:rsidP="00F43A00">
      <w:pPr>
        <w:pStyle w:val="ListParagraph"/>
        <w:numPr>
          <w:ilvl w:val="2"/>
          <w:numId w:val="5"/>
        </w:numPr>
      </w:pPr>
      <w:r>
        <w:t xml:space="preserve">What do you take pride in when it comes to the region and where you live, work, play? </w:t>
      </w:r>
    </w:p>
    <w:p w14:paraId="1C3577DE" w14:textId="107F4636" w:rsidR="00F43A00" w:rsidRDefault="00F43A00" w:rsidP="00F43A00">
      <w:pPr>
        <w:pStyle w:val="ListParagraph"/>
        <w:numPr>
          <w:ilvl w:val="2"/>
          <w:numId w:val="5"/>
        </w:numPr>
      </w:pPr>
      <w:r>
        <w:lastRenderedPageBreak/>
        <w:t xml:space="preserve">Different things can all be done here – in </w:t>
      </w:r>
      <w:proofErr w:type="gramStart"/>
      <w:r>
        <w:t>NEI</w:t>
      </w:r>
      <w:proofErr w:type="gramEnd"/>
      <w:r>
        <w:t xml:space="preserve"> </w:t>
      </w:r>
    </w:p>
    <w:p w14:paraId="3731CC14" w14:textId="63A935A4" w:rsidR="0012267E" w:rsidRDefault="0012267E" w:rsidP="0012267E">
      <w:pPr>
        <w:pStyle w:val="ListParagraph"/>
        <w:numPr>
          <w:ilvl w:val="1"/>
          <w:numId w:val="5"/>
        </w:numPr>
      </w:pPr>
      <w:r>
        <w:t xml:space="preserve">This new hashtag works in place of #NEIpride as it employs each person to tell their story and their version of NEI. This will interplay with the Pioneer platform (everyone is a </w:t>
      </w:r>
      <w:proofErr w:type="gramStart"/>
      <w:r>
        <w:t>Pioneer</w:t>
      </w:r>
      <w:proofErr w:type="gramEnd"/>
      <w:r>
        <w:t xml:space="preserve"> and everyone has a different version of their NEI)</w:t>
      </w:r>
    </w:p>
    <w:p w14:paraId="3D046EDD" w14:textId="37E0DF2F" w:rsidR="0051222A" w:rsidRDefault="00C40785" w:rsidP="0051222A">
      <w:pPr>
        <w:pStyle w:val="ListParagraph"/>
        <w:numPr>
          <w:ilvl w:val="0"/>
          <w:numId w:val="5"/>
        </w:numPr>
      </w:pPr>
      <w:r>
        <w:t>#PioneerStartsHere</w:t>
      </w:r>
    </w:p>
    <w:p w14:paraId="2B8D8102" w14:textId="3610BB35" w:rsidR="00C40785" w:rsidRDefault="00AB24CB" w:rsidP="00C40785">
      <w:pPr>
        <w:pStyle w:val="ListParagraph"/>
        <w:numPr>
          <w:ilvl w:val="1"/>
          <w:numId w:val="5"/>
        </w:numPr>
      </w:pPr>
      <w:r>
        <w:t>Hashtag used when posting content related to the Pioneer Starts Here platform.</w:t>
      </w:r>
    </w:p>
    <w:p w14:paraId="57D594B4" w14:textId="240D5DB7" w:rsidR="00AB24CB" w:rsidRDefault="00382D66" w:rsidP="00AB24CB">
      <w:pPr>
        <w:pStyle w:val="ListParagraph"/>
        <w:numPr>
          <w:ilvl w:val="2"/>
          <w:numId w:val="5"/>
        </w:numPr>
      </w:pPr>
      <w:r>
        <w:t>Pioneer Starts Here Video Series, the NEI Pioneer Podcast, Pioneer Starts Here Event, etc.</w:t>
      </w:r>
    </w:p>
    <w:p w14:paraId="24DDC5AB" w14:textId="77777777" w:rsidR="0012267E" w:rsidRDefault="0012267E" w:rsidP="0012267E"/>
    <w:p w14:paraId="73D903BD" w14:textId="6A51D4F4" w:rsidR="00D22AAB" w:rsidRDefault="00D22AAB" w:rsidP="0012267E">
      <w:pPr>
        <w:rPr>
          <w:b/>
          <w:bCs/>
        </w:rPr>
      </w:pPr>
      <w:r>
        <w:rPr>
          <w:b/>
          <w:bCs/>
        </w:rPr>
        <w:t xml:space="preserve">Partner Recommendations: </w:t>
      </w:r>
    </w:p>
    <w:p w14:paraId="626F8C65" w14:textId="75F3D71C" w:rsidR="00D22AAB" w:rsidRDefault="00D22AAB" w:rsidP="00D22AAB">
      <w:pPr>
        <w:pStyle w:val="ListParagraph"/>
        <w:numPr>
          <w:ilvl w:val="0"/>
          <w:numId w:val="5"/>
        </w:numPr>
      </w:pPr>
      <w:r>
        <w:t>Use our new hashtag</w:t>
      </w:r>
      <w:r w:rsidR="000963E6">
        <w:t>s</w:t>
      </w:r>
      <w:r>
        <w:t>, #MyNEI</w:t>
      </w:r>
      <w:r w:rsidR="000963E6">
        <w:t xml:space="preserve"> and #PioneerStartsHere</w:t>
      </w:r>
      <w:r>
        <w:t>, when posting on your own pages</w:t>
      </w:r>
      <w:r w:rsidR="006E33E2">
        <w:t xml:space="preserve">. These can largely be used interchangeably, but in general </w:t>
      </w:r>
      <w:r w:rsidR="003D52F8">
        <w:t>#MyNEI is used for most</w:t>
      </w:r>
      <w:r w:rsidR="005C70A1">
        <w:t xml:space="preserve"> </w:t>
      </w:r>
      <w:r w:rsidR="008344AB">
        <w:t xml:space="preserve">NEI-related business </w:t>
      </w:r>
      <w:r w:rsidR="003D52F8">
        <w:t xml:space="preserve">and </w:t>
      </w:r>
      <w:r w:rsidR="00E75397">
        <w:t xml:space="preserve">#PioneerStartsHere is used for </w:t>
      </w:r>
      <w:r w:rsidR="002458F9">
        <w:t>anything related to social stories</w:t>
      </w:r>
      <w:r w:rsidR="00E75397">
        <w:t>.</w:t>
      </w:r>
    </w:p>
    <w:p w14:paraId="034D98DF" w14:textId="248FE5B4" w:rsidR="00D22AAB" w:rsidRDefault="00D22AAB" w:rsidP="00D22AAB">
      <w:pPr>
        <w:pStyle w:val="ListParagraph"/>
        <w:numPr>
          <w:ilvl w:val="0"/>
          <w:numId w:val="5"/>
        </w:numPr>
      </w:pPr>
      <w:r>
        <w:t xml:space="preserve">Share our posts and content to your own </w:t>
      </w:r>
      <w:proofErr w:type="gramStart"/>
      <w:r>
        <w:t>pages</w:t>
      </w:r>
      <w:proofErr w:type="gramEnd"/>
      <w:r>
        <w:t xml:space="preserve"> </w:t>
      </w:r>
    </w:p>
    <w:p w14:paraId="512AA518" w14:textId="769DE562" w:rsidR="003E64A7" w:rsidRPr="0012267E" w:rsidRDefault="00D22AAB" w:rsidP="0012267E">
      <w:pPr>
        <w:pStyle w:val="ListParagraph"/>
        <w:numPr>
          <w:ilvl w:val="0"/>
          <w:numId w:val="5"/>
        </w:numPr>
      </w:pPr>
      <w:r>
        <w:t xml:space="preserve">Tagging us wherever possible, as we will do the </w:t>
      </w:r>
      <w:proofErr w:type="gramStart"/>
      <w:r>
        <w:t>same</w:t>
      </w:r>
      <w:proofErr w:type="gramEnd"/>
      <w:r>
        <w:t xml:space="preserve"> </w:t>
      </w:r>
    </w:p>
    <w:sectPr w:rsidR="003E64A7" w:rsidRPr="0012267E" w:rsidSect="001D06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016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09B7E" w14:textId="77777777" w:rsidR="007468A5" w:rsidRDefault="007468A5" w:rsidP="00B5082C">
      <w:r>
        <w:separator/>
      </w:r>
    </w:p>
  </w:endnote>
  <w:endnote w:type="continuationSeparator" w:id="0">
    <w:p w14:paraId="1A208796" w14:textId="77777777" w:rsidR="007468A5" w:rsidRDefault="007468A5" w:rsidP="00B50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39ACC5-310C-594A-A716-D419AB2928E0}"/>
    <w:embedBold r:id="rId2" w:fontKey="{C5425EAE-84D8-4C46-8B9E-6537FCF50CF4}"/>
    <w:embedBoldItalic r:id="rId3" w:fontKey="{6F293570-C74D-654F-9D32-2EC911F871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A2AE53A-AE9E-3741-8FB9-EDBC5B6477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9B364FB-8D1B-7F40-B043-5B45C8BD00D5}"/>
    <w:embedBold r:id="rId6" w:fontKey="{45400924-6862-7B40-A05A-09E8E135AE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F5D8101-6C6D-2340-91D8-B9D5C40EDDA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B5DF4F40-8903-B44B-8B22-0D1490313234}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AB6A108-2020-914B-ADCB-F8CD25FB78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2AED" w14:textId="77777777" w:rsidR="00094C99" w:rsidRDefault="00094C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A0E5" w14:textId="17F5C20B" w:rsidR="00C12ED0" w:rsidRPr="001D0673" w:rsidRDefault="00C12ED0" w:rsidP="00C12ED0">
    <w:pPr>
      <w:pStyle w:val="Footer"/>
      <w:jc w:val="center"/>
      <w:rPr>
        <w:rFonts w:ascii="Gotham Bold" w:hAnsi="Gotham Bold" w:cs="Times New Roman (Body CS)"/>
        <w:b/>
        <w:bCs/>
        <w:spacing w:val="26"/>
        <w:sz w:val="15"/>
        <w:szCs w:val="15"/>
      </w:rPr>
    </w:pPr>
    <w:r w:rsidRPr="001D0673">
      <w:rPr>
        <w:rFonts w:ascii="Gotham Bold" w:hAnsi="Gotham Bold" w:cs="Times New Roman (Body CS)"/>
        <w:b/>
        <w:bCs/>
        <w:spacing w:val="26"/>
        <w:sz w:val="15"/>
        <w:szCs w:val="15"/>
      </w:rPr>
      <w:t>N</w:t>
    </w:r>
    <w:r w:rsidR="00094C99">
      <w:rPr>
        <w:rFonts w:ascii="Gotham Bold" w:hAnsi="Gotham Bold" w:cs="Times New Roman (Body CS)"/>
        <w:b/>
        <w:bCs/>
        <w:spacing w:val="26"/>
        <w:sz w:val="15"/>
        <w:szCs w:val="15"/>
      </w:rPr>
      <w:t xml:space="preserve">EI </w:t>
    </w:r>
    <w:r w:rsidRPr="001D0673">
      <w:rPr>
        <w:rFonts w:ascii="Gotham Bold" w:hAnsi="Gotham Bold" w:cs="Times New Roman (Body CS)"/>
        <w:b/>
        <w:bCs/>
        <w:spacing w:val="26"/>
        <w:sz w:val="15"/>
        <w:szCs w:val="15"/>
      </w:rPr>
      <w:t xml:space="preserve">•. PIONEER STARTS </w:t>
    </w:r>
    <w:r w:rsidRPr="001D0673">
      <w:rPr>
        <w:rFonts w:ascii="Gotham Bold" w:hAnsi="Gotham Bold" w:cs="Times New Roman (Body CS)"/>
        <w:b/>
        <w:bCs/>
        <w:i/>
        <w:iCs/>
        <w:color w:val="09BBB5"/>
        <w:spacing w:val="26"/>
        <w:sz w:val="15"/>
        <w:szCs w:val="15"/>
      </w:rPr>
      <w:t>HERE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B2527" w14:textId="77777777" w:rsidR="00094C99" w:rsidRDefault="00094C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18EA0" w14:textId="77777777" w:rsidR="007468A5" w:rsidRDefault="007468A5" w:rsidP="00B5082C">
      <w:r>
        <w:separator/>
      </w:r>
    </w:p>
  </w:footnote>
  <w:footnote w:type="continuationSeparator" w:id="0">
    <w:p w14:paraId="1B5E7801" w14:textId="77777777" w:rsidR="007468A5" w:rsidRDefault="007468A5" w:rsidP="00B50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88CB4" w14:textId="77777777" w:rsidR="00B5082C" w:rsidRDefault="007468A5">
    <w:pPr>
      <w:pStyle w:val="Header"/>
    </w:pPr>
    <w:r>
      <w:rPr>
        <w:noProof/>
      </w:rPr>
      <w:pict w14:anchorId="3A43F3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85236" o:spid="_x0000_s1027" type="#_x0000_t75" alt="" style="position:absolute;margin-left:0;margin-top:0;width:241.2pt;height:314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I-IN-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62433" w14:textId="286E2ECD" w:rsidR="00B5082C" w:rsidRPr="006C758D" w:rsidRDefault="007468A5" w:rsidP="001D0673">
    <w:pPr>
      <w:pStyle w:val="Header"/>
      <w:jc w:val="center"/>
    </w:pPr>
    <w:r>
      <w:rPr>
        <w:noProof/>
      </w:rPr>
      <w:pict w14:anchorId="5BE42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85237" o:spid="_x0000_s1026" type="#_x0000_t75" alt="" style="position:absolute;left:0;text-align:left;margin-left:0;margin-top:0;width:241.2pt;height:314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I-IN-icon" gain="19661f" blacklevel="22938f"/>
          <w10:wrap anchorx="margin" anchory="margin"/>
        </v:shape>
      </w:pict>
    </w:r>
    <w:r w:rsidR="001D0673">
      <w:rPr>
        <w:rFonts w:ascii="Gotham Bold" w:hAnsi="Gotham Bold"/>
        <w:b/>
        <w:bCs/>
        <w:sz w:val="38"/>
        <w:szCs w:val="38"/>
      </w:rPr>
      <w:t xml:space="preserve"> </w:t>
    </w:r>
    <w:r w:rsidR="006C758D">
      <w:rPr>
        <w:rFonts w:ascii="Gotham Bold" w:hAnsi="Gotham Bold"/>
        <w:b/>
        <w:bCs/>
        <w:color w:val="24B2A7"/>
        <w:sz w:val="38"/>
        <w:szCs w:val="38"/>
      </w:rPr>
      <w:t xml:space="preserve">NEI </w:t>
    </w:r>
    <w:proofErr w:type="gramStart"/>
    <w:r w:rsidR="0012267E">
      <w:rPr>
        <w:rFonts w:ascii="Gotham Bold" w:hAnsi="Gotham Bold"/>
        <w:b/>
        <w:bCs/>
        <w:sz w:val="38"/>
        <w:szCs w:val="38"/>
      </w:rPr>
      <w:t>Social Media</w:t>
    </w:r>
    <w:proofErr w:type="gram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7DA1" w14:textId="77777777" w:rsidR="00B5082C" w:rsidRDefault="007468A5">
    <w:pPr>
      <w:pStyle w:val="Header"/>
    </w:pPr>
    <w:r>
      <w:rPr>
        <w:noProof/>
      </w:rPr>
      <w:pict w14:anchorId="5BB1D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85235" o:spid="_x0000_s1025" type="#_x0000_t75" alt="" style="position:absolute;margin-left:0;margin-top:0;width:241.2pt;height:3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I-IN-ic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27B"/>
    <w:multiLevelType w:val="hybridMultilevel"/>
    <w:tmpl w:val="36106832"/>
    <w:lvl w:ilvl="0" w:tplc="FEA0C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6716"/>
    <w:multiLevelType w:val="hybridMultilevel"/>
    <w:tmpl w:val="385EBA10"/>
    <w:lvl w:ilvl="0" w:tplc="AAD2BD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01706"/>
    <w:multiLevelType w:val="hybridMultilevel"/>
    <w:tmpl w:val="E19A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D3A8B"/>
    <w:multiLevelType w:val="hybridMultilevel"/>
    <w:tmpl w:val="60DC5732"/>
    <w:lvl w:ilvl="0" w:tplc="43DE0D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E2D71"/>
    <w:multiLevelType w:val="hybridMultilevel"/>
    <w:tmpl w:val="0D56F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83766"/>
    <w:multiLevelType w:val="hybridMultilevel"/>
    <w:tmpl w:val="299800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3301E"/>
    <w:multiLevelType w:val="hybridMultilevel"/>
    <w:tmpl w:val="C2C227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167478">
    <w:abstractNumId w:val="4"/>
  </w:num>
  <w:num w:numId="2" w16cid:durableId="1723405513">
    <w:abstractNumId w:val="2"/>
  </w:num>
  <w:num w:numId="3" w16cid:durableId="720788284">
    <w:abstractNumId w:val="6"/>
  </w:num>
  <w:num w:numId="4" w16cid:durableId="228999801">
    <w:abstractNumId w:val="5"/>
  </w:num>
  <w:num w:numId="5" w16cid:durableId="2130732144">
    <w:abstractNumId w:val="3"/>
  </w:num>
  <w:num w:numId="6" w16cid:durableId="1702198728">
    <w:abstractNumId w:val="0"/>
  </w:num>
  <w:num w:numId="7" w16cid:durableId="786241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8D"/>
    <w:rsid w:val="00063EED"/>
    <w:rsid w:val="00093089"/>
    <w:rsid w:val="00094C99"/>
    <w:rsid w:val="000963E6"/>
    <w:rsid w:val="0012267E"/>
    <w:rsid w:val="00145F23"/>
    <w:rsid w:val="001639FB"/>
    <w:rsid w:val="001D0673"/>
    <w:rsid w:val="002458F9"/>
    <w:rsid w:val="00317714"/>
    <w:rsid w:val="00382D66"/>
    <w:rsid w:val="003861C6"/>
    <w:rsid w:val="003D52F8"/>
    <w:rsid w:val="003E64A7"/>
    <w:rsid w:val="00416611"/>
    <w:rsid w:val="00494063"/>
    <w:rsid w:val="004A263D"/>
    <w:rsid w:val="0051222A"/>
    <w:rsid w:val="0054138E"/>
    <w:rsid w:val="00556983"/>
    <w:rsid w:val="005C70A1"/>
    <w:rsid w:val="00676D31"/>
    <w:rsid w:val="006C0730"/>
    <w:rsid w:val="006C758D"/>
    <w:rsid w:val="006E33E2"/>
    <w:rsid w:val="0074174E"/>
    <w:rsid w:val="007468A5"/>
    <w:rsid w:val="007D4800"/>
    <w:rsid w:val="008344AB"/>
    <w:rsid w:val="00863D7E"/>
    <w:rsid w:val="008C7320"/>
    <w:rsid w:val="008F702E"/>
    <w:rsid w:val="00910F96"/>
    <w:rsid w:val="0098363C"/>
    <w:rsid w:val="009B393B"/>
    <w:rsid w:val="00A2410D"/>
    <w:rsid w:val="00A6143F"/>
    <w:rsid w:val="00AB24CB"/>
    <w:rsid w:val="00AD4143"/>
    <w:rsid w:val="00B31F47"/>
    <w:rsid w:val="00B377B5"/>
    <w:rsid w:val="00B5082C"/>
    <w:rsid w:val="00B8422E"/>
    <w:rsid w:val="00BE1690"/>
    <w:rsid w:val="00C12ED0"/>
    <w:rsid w:val="00C40785"/>
    <w:rsid w:val="00CC26E4"/>
    <w:rsid w:val="00CE77FA"/>
    <w:rsid w:val="00CF3D2E"/>
    <w:rsid w:val="00D22AAB"/>
    <w:rsid w:val="00D84899"/>
    <w:rsid w:val="00E22EE8"/>
    <w:rsid w:val="00E75397"/>
    <w:rsid w:val="00E779F0"/>
    <w:rsid w:val="00E80E1A"/>
    <w:rsid w:val="00E82703"/>
    <w:rsid w:val="00EB25C5"/>
    <w:rsid w:val="00EE012D"/>
    <w:rsid w:val="00F43A00"/>
    <w:rsid w:val="00F7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A6301"/>
  <w15:chartTrackingRefBased/>
  <w15:docId w15:val="{01F6911B-A1B8-4362-8EE1-44B7C6DD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6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8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82C"/>
  </w:style>
  <w:style w:type="paragraph" w:styleId="Footer">
    <w:name w:val="footer"/>
    <w:basedOn w:val="Normal"/>
    <w:link w:val="FooterChar"/>
    <w:uiPriority w:val="99"/>
    <w:unhideWhenUsed/>
    <w:rsid w:val="00B508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82C"/>
  </w:style>
  <w:style w:type="paragraph" w:styleId="ListParagraph">
    <w:name w:val="List Paragraph"/>
    <w:basedOn w:val="Normal"/>
    <w:uiPriority w:val="34"/>
    <w:qFormat/>
    <w:rsid w:val="001639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77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7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@NEIndian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twitter.com/NortheastIN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northeast_in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neindiana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neindian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tonreed/Library/Group%20Containers/UBF8T346G9.Office/User%20Content.localized/Templates.localized/NEI%20Basic%20Templat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822845DACC494783F767C10EC9E41A" ma:contentTypeVersion="14" ma:contentTypeDescription="Create a new document." ma:contentTypeScope="" ma:versionID="47079f1e851ad9cd2b32d44821dcba7b">
  <xsd:schema xmlns:xsd="http://www.w3.org/2001/XMLSchema" xmlns:xs="http://www.w3.org/2001/XMLSchema" xmlns:p="http://schemas.microsoft.com/office/2006/metadata/properties" xmlns:ns2="784db4d5-2ad9-45f5-8a24-57c3874f8e1f" xmlns:ns3="7c23c81c-7d02-4e78-945e-388e61bb6372" targetNamespace="http://schemas.microsoft.com/office/2006/metadata/properties" ma:root="true" ma:fieldsID="f569967dff1cd8115e9fa17afb365064" ns2:_="" ns3:_="">
    <xsd:import namespace="784db4d5-2ad9-45f5-8a24-57c3874f8e1f"/>
    <xsd:import namespace="7c23c81c-7d02-4e78-945e-388e61bb63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db4d5-2ad9-45f5-8a24-57c3874f8e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cae58dc-da46-41bb-8a4c-a5ad290dee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3c81c-7d02-4e78-945e-388e61bb637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62cd9cd-b69f-48d1-9c59-c98aa3e9d4b0}" ma:internalName="TaxCatchAll" ma:showField="CatchAllData" ma:web="7c23c81c-7d02-4e78-945e-388e61bb63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4db4d5-2ad9-45f5-8a24-57c3874f8e1f">
      <Terms xmlns="http://schemas.microsoft.com/office/infopath/2007/PartnerControls"/>
    </lcf76f155ced4ddcb4097134ff3c332f>
    <TaxCatchAll xmlns="7c23c81c-7d02-4e78-945e-388e61bb63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4D51F2-8EB0-4BC6-B4F4-47CBDE5EB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4db4d5-2ad9-45f5-8a24-57c3874f8e1f"/>
    <ds:schemaRef ds:uri="7c23c81c-7d02-4e78-945e-388e61bb63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93C23E-0B0C-4921-AF01-80B71527DFB2}">
  <ds:schemaRefs>
    <ds:schemaRef ds:uri="http://schemas.microsoft.com/office/2006/metadata/properties"/>
    <ds:schemaRef ds:uri="http://schemas.microsoft.com/office/infopath/2007/PartnerControls"/>
    <ds:schemaRef ds:uri="784db4d5-2ad9-45f5-8a24-57c3874f8e1f"/>
    <ds:schemaRef ds:uri="7c23c81c-7d02-4e78-945e-388e61bb6372"/>
  </ds:schemaRefs>
</ds:datastoreItem>
</file>

<file path=customXml/itemProps3.xml><?xml version="1.0" encoding="utf-8"?>
<ds:datastoreItem xmlns:ds="http://schemas.openxmlformats.org/officeDocument/2006/customXml" ds:itemID="{02F6FFCA-C93F-4165-A0AF-E87899C5F0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NEI Basic Template 1.dotx</Template>
  <TotalTime>7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Miller</dc:creator>
  <cp:keywords/>
  <dc:description/>
  <cp:lastModifiedBy>Ashton Reed</cp:lastModifiedBy>
  <cp:revision>13</cp:revision>
  <cp:lastPrinted>2023-02-27T17:09:00Z</cp:lastPrinted>
  <dcterms:created xsi:type="dcterms:W3CDTF">2023-06-27T17:57:00Z</dcterms:created>
  <dcterms:modified xsi:type="dcterms:W3CDTF">2023-09-29T18:00:00Z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0x01010084822845DACC494783F767C10EC9E41A</vt:lpwstr>
  </property>
  <property fmtid="{D5CDD505-2E9C-101B-9397-08002B2CF9AE}" pid="3" name="MediaServiceImageTags">
    <vt:lpwstr/>
  </property>
</Properties>
</file>